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CB8" w:rsidRDefault="0006044A">
      <w:bookmarkStart w:id="0" w:name="_GoBack"/>
      <w:bookmarkEnd w:id="0"/>
      <w:r w:rsidRPr="00122E5E">
        <w:rPr>
          <w:noProof/>
          <w:lang w:eastAsia="es-CL"/>
        </w:rPr>
        <w:drawing>
          <wp:inline distT="0" distB="0" distL="0" distR="0">
            <wp:extent cx="5095875" cy="8258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4829175" cy="8248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4733925" cy="8248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5172075" cy="8258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5057775" cy="8248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5029200" cy="82581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4943475" cy="82486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4943475" cy="82486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5114925" cy="8258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4781550" cy="8258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5114925" cy="8248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4667250" cy="82581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E5E">
        <w:rPr>
          <w:noProof/>
          <w:lang w:eastAsia="es-CL"/>
        </w:rPr>
        <w:lastRenderedPageBreak/>
        <w:drawing>
          <wp:inline distT="0" distB="0" distL="0" distR="0">
            <wp:extent cx="5000625" cy="82581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C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43"/>
    <w:rsid w:val="0006044A"/>
    <w:rsid w:val="00122E5E"/>
    <w:rsid w:val="00241AF4"/>
    <w:rsid w:val="002A3B16"/>
    <w:rsid w:val="00524E43"/>
    <w:rsid w:val="00721CB8"/>
    <w:rsid w:val="00CF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1D072CE-990A-41FE-B127-DB4ACD6B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41AF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Ve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TemplateVer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HOYUELA LOPEZ</dc:creator>
  <cp:keywords/>
  <dc:description/>
  <cp:lastModifiedBy>Marcelo Padilla Villarroel</cp:lastModifiedBy>
  <cp:revision>2</cp:revision>
  <cp:lastPrinted>2017-01-05T18:33:00Z</cp:lastPrinted>
  <dcterms:created xsi:type="dcterms:W3CDTF">2017-01-05T21:17:00Z</dcterms:created>
  <dcterms:modified xsi:type="dcterms:W3CDTF">2017-01-05T21:17:00Z</dcterms:modified>
</cp:coreProperties>
</file>